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B84C3" w14:textId="77777777" w:rsidR="00914137" w:rsidRDefault="00914137" w:rsidP="00914137">
      <w:pPr>
        <w:pStyle w:val="Rubrik1"/>
      </w:pPr>
      <w:r>
        <w:t xml:space="preserve">Intresseanmälan </w:t>
      </w:r>
    </w:p>
    <w:p w14:paraId="2DA11331" w14:textId="3A2769B1" w:rsidR="00914137" w:rsidRDefault="00914137" w:rsidP="00914137">
      <w:pPr>
        <w:spacing w:after="0"/>
      </w:pPr>
      <w:r>
        <w:t xml:space="preserve">Intresseanmälan för markanvisningstävling för </w:t>
      </w:r>
      <w:r w:rsidR="002928AA">
        <w:t>Bäckaslöv etapp 2:2, Växjö stad.</w:t>
      </w:r>
    </w:p>
    <w:p w14:paraId="150E6D17" w14:textId="77777777" w:rsidR="002928AA" w:rsidRDefault="002928AA" w:rsidP="00914137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0"/>
        <w:gridCol w:w="2259"/>
        <w:gridCol w:w="4541"/>
      </w:tblGrid>
      <w:tr w:rsidR="00914137" w:rsidRPr="001A3040" w14:paraId="60E9691B" w14:textId="77777777" w:rsidTr="00A23F72">
        <w:tc>
          <w:tcPr>
            <w:tcW w:w="4520" w:type="dxa"/>
            <w:gridSpan w:val="2"/>
          </w:tcPr>
          <w:p w14:paraId="176A1D4A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Företag</w:t>
            </w:r>
          </w:p>
          <w:p w14:paraId="5CF2553B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</w:p>
          <w:p w14:paraId="57BC9EDC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24"/>
                <w:lang w:eastAsia="sv-SE"/>
              </w:rPr>
            </w:pPr>
          </w:p>
        </w:tc>
        <w:tc>
          <w:tcPr>
            <w:tcW w:w="4542" w:type="dxa"/>
          </w:tcPr>
          <w:p w14:paraId="7A27435F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Kontaktperson (för- och efternamn)</w:t>
            </w:r>
          </w:p>
          <w:p w14:paraId="4F509177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24"/>
                <w:lang w:eastAsia="sv-SE"/>
              </w:rPr>
            </w:pPr>
          </w:p>
        </w:tc>
      </w:tr>
      <w:tr w:rsidR="00914137" w:rsidRPr="001A3040" w14:paraId="162C9116" w14:textId="77777777" w:rsidTr="00A23F72">
        <w:tc>
          <w:tcPr>
            <w:tcW w:w="4520" w:type="dxa"/>
            <w:gridSpan w:val="2"/>
          </w:tcPr>
          <w:p w14:paraId="757219B5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Organisationsnummer</w:t>
            </w:r>
          </w:p>
          <w:p w14:paraId="355119FC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</w:p>
          <w:p w14:paraId="035E9B50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</w:p>
        </w:tc>
        <w:tc>
          <w:tcPr>
            <w:tcW w:w="4542" w:type="dxa"/>
          </w:tcPr>
          <w:p w14:paraId="5F78F978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E-postadress</w:t>
            </w:r>
          </w:p>
          <w:p w14:paraId="3F074D48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</w:p>
        </w:tc>
      </w:tr>
      <w:tr w:rsidR="00914137" w:rsidRPr="001A3040" w14:paraId="68553496" w14:textId="77777777" w:rsidTr="00A23F72">
        <w:tc>
          <w:tcPr>
            <w:tcW w:w="4520" w:type="dxa"/>
            <w:gridSpan w:val="2"/>
          </w:tcPr>
          <w:p w14:paraId="46C6A8DF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Postadress</w:t>
            </w:r>
          </w:p>
          <w:p w14:paraId="4E494F79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</w:p>
          <w:p w14:paraId="6D7AB457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2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24"/>
                <w:lang w:eastAsia="sv-SE"/>
              </w:rPr>
              <w:fldChar w:fldCharType="begin"/>
            </w:r>
            <w:r w:rsidRPr="001A3040">
              <w:rPr>
                <w:rFonts w:eastAsia="Times New Roman" w:cs="Times New Roman"/>
                <w:sz w:val="16"/>
                <w:szCs w:val="24"/>
                <w:lang w:eastAsia="sv-SE"/>
              </w:rPr>
              <w:instrText xml:space="preserve"> MERGEFIELD Adress1 </w:instrText>
            </w:r>
            <w:r w:rsidRPr="001A3040">
              <w:rPr>
                <w:rFonts w:eastAsia="Times New Roman" w:cs="Times New Roman"/>
                <w:sz w:val="16"/>
                <w:szCs w:val="24"/>
                <w:lang w:eastAsia="sv-SE"/>
              </w:rPr>
              <w:fldChar w:fldCharType="end"/>
            </w:r>
          </w:p>
        </w:tc>
        <w:tc>
          <w:tcPr>
            <w:tcW w:w="4542" w:type="dxa"/>
          </w:tcPr>
          <w:p w14:paraId="17655037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Tfn. fast/mobil</w:t>
            </w:r>
          </w:p>
          <w:p w14:paraId="24C302F5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2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24"/>
                <w:lang w:eastAsia="sv-SE"/>
              </w:rPr>
              <w:fldChar w:fldCharType="begin"/>
            </w:r>
            <w:r w:rsidRPr="001A3040">
              <w:rPr>
                <w:rFonts w:eastAsia="Times New Roman" w:cs="Times New Roman"/>
                <w:sz w:val="16"/>
                <w:szCs w:val="24"/>
                <w:lang w:eastAsia="sv-SE"/>
              </w:rPr>
              <w:instrText xml:space="preserve"> MERGEFIELD "Postnr1" </w:instrText>
            </w:r>
            <w:r w:rsidRPr="001A3040">
              <w:rPr>
                <w:rFonts w:eastAsia="Times New Roman" w:cs="Times New Roman"/>
                <w:sz w:val="16"/>
                <w:szCs w:val="24"/>
                <w:lang w:eastAsia="sv-SE"/>
              </w:rPr>
              <w:fldChar w:fldCharType="end"/>
            </w:r>
          </w:p>
        </w:tc>
      </w:tr>
      <w:tr w:rsidR="00914137" w:rsidRPr="001A3040" w14:paraId="6021A948" w14:textId="77777777" w:rsidTr="00A23F72">
        <w:trPr>
          <w:trHeight w:val="70"/>
        </w:trPr>
        <w:tc>
          <w:tcPr>
            <w:tcW w:w="2260" w:type="dxa"/>
          </w:tcPr>
          <w:p w14:paraId="27CF588D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Postnummer</w:t>
            </w:r>
          </w:p>
          <w:p w14:paraId="5884EEF0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</w:p>
          <w:p w14:paraId="7ECF6598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</w:p>
        </w:tc>
        <w:tc>
          <w:tcPr>
            <w:tcW w:w="2260" w:type="dxa"/>
          </w:tcPr>
          <w:p w14:paraId="75797472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14"/>
                <w:lang w:eastAsia="sv-SE"/>
              </w:rPr>
            </w:pPr>
            <w:r w:rsidRPr="001A3040">
              <w:rPr>
                <w:rFonts w:eastAsia="Times New Roman" w:cs="Times New Roman"/>
                <w:sz w:val="16"/>
                <w:szCs w:val="14"/>
                <w:lang w:eastAsia="sv-SE"/>
              </w:rPr>
              <w:t>Ort</w:t>
            </w:r>
          </w:p>
        </w:tc>
        <w:tc>
          <w:tcPr>
            <w:tcW w:w="4542" w:type="dxa"/>
          </w:tcPr>
          <w:p w14:paraId="4F753FE9" w14:textId="77777777" w:rsidR="00914137" w:rsidRPr="001A3040" w:rsidRDefault="00914137" w:rsidP="00A23F72">
            <w:pPr>
              <w:spacing w:after="0" w:line="240" w:lineRule="auto"/>
              <w:rPr>
                <w:rFonts w:eastAsia="Times New Roman" w:cs="Times New Roman"/>
                <w:sz w:val="16"/>
                <w:szCs w:val="24"/>
                <w:lang w:eastAsia="sv-SE"/>
              </w:rPr>
            </w:pPr>
          </w:p>
        </w:tc>
      </w:tr>
    </w:tbl>
    <w:p w14:paraId="06680E9E" w14:textId="77777777" w:rsidR="00914137" w:rsidRDefault="00914137" w:rsidP="00914137"/>
    <w:p w14:paraId="56DE7E52" w14:textId="77777777" w:rsidR="002928AA" w:rsidRDefault="00914137" w:rsidP="00914137">
      <w:r>
        <w:t>Intresseanmälan avser fastigheten</w:t>
      </w:r>
      <w:r w:rsidR="002928AA">
        <w:t>/fastigheterna</w:t>
      </w:r>
      <w:r>
        <w:t xml:space="preserve">: </w:t>
      </w:r>
    </w:p>
    <w:p w14:paraId="6105869C" w14:textId="7A408425" w:rsidR="00914137" w:rsidRDefault="00914137" w:rsidP="00914137">
      <w:r w:rsidRPr="00222A68">
        <w:rPr>
          <w:u w:val="single"/>
        </w:rPr>
        <w:t>___________________</w:t>
      </w:r>
      <w:r>
        <w:rPr>
          <w:u w:val="single"/>
        </w:rPr>
        <w:t>_______________</w:t>
      </w:r>
      <w:r w:rsidR="002928AA">
        <w:rPr>
          <w:u w:val="single"/>
        </w:rPr>
        <w:t>______________________</w:t>
      </w:r>
    </w:p>
    <w:p w14:paraId="2C09E5E4" w14:textId="17D4AFEA" w:rsidR="00914137" w:rsidRDefault="00914137" w:rsidP="00914137">
      <w:pPr>
        <w:spacing w:after="0"/>
        <w:rPr>
          <w:rFonts w:eastAsia="Times New Roman" w:cs="Times New Roman"/>
          <w:szCs w:val="24"/>
          <w:lang w:eastAsia="sv-SE"/>
        </w:rPr>
      </w:pPr>
      <w:r>
        <w:rPr>
          <w:rFonts w:eastAsia="Times New Roman" w:cs="Times New Roman"/>
          <w:szCs w:val="24"/>
          <w:lang w:eastAsia="sv-SE"/>
        </w:rPr>
        <w:t xml:space="preserve">Tillsammans med denna intresseanmälan bifogas också, max </w:t>
      </w:r>
      <w:r w:rsidR="00983D40">
        <w:rPr>
          <w:rFonts w:eastAsia="Times New Roman" w:cs="Times New Roman"/>
          <w:szCs w:val="24"/>
          <w:lang w:eastAsia="sv-SE"/>
        </w:rPr>
        <w:t>10</w:t>
      </w:r>
      <w:r>
        <w:rPr>
          <w:rFonts w:eastAsia="Times New Roman" w:cs="Times New Roman"/>
          <w:szCs w:val="24"/>
          <w:lang w:eastAsia="sv-SE"/>
        </w:rPr>
        <w:t xml:space="preserve"> A4-sid</w:t>
      </w:r>
      <w:r w:rsidR="00983D40">
        <w:rPr>
          <w:rFonts w:eastAsia="Times New Roman" w:cs="Times New Roman"/>
          <w:szCs w:val="24"/>
          <w:lang w:eastAsia="sv-SE"/>
        </w:rPr>
        <w:t>or</w:t>
      </w:r>
      <w:r>
        <w:rPr>
          <w:rFonts w:eastAsia="Times New Roman" w:cs="Times New Roman"/>
          <w:szCs w:val="24"/>
          <w:lang w:eastAsia="sv-SE"/>
        </w:rPr>
        <w:t xml:space="preserve"> </w:t>
      </w:r>
      <w:r w:rsidR="00983D40">
        <w:rPr>
          <w:rFonts w:eastAsia="Times New Roman" w:cs="Times New Roman"/>
          <w:szCs w:val="24"/>
          <w:lang w:eastAsia="sv-SE"/>
        </w:rPr>
        <w:t>där ni redogör för följande</w:t>
      </w:r>
      <w:r>
        <w:rPr>
          <w:rFonts w:eastAsia="Times New Roman" w:cs="Times New Roman"/>
          <w:szCs w:val="24"/>
          <w:lang w:eastAsia="sv-SE"/>
        </w:rPr>
        <w:t xml:space="preserve">: </w:t>
      </w:r>
    </w:p>
    <w:p w14:paraId="696248FF" w14:textId="77777777" w:rsidR="00983D40" w:rsidRDefault="00983D40" w:rsidP="00914137">
      <w:pPr>
        <w:spacing w:after="0"/>
        <w:rPr>
          <w:rFonts w:eastAsia="Times New Roman" w:cs="Times New Roman"/>
          <w:szCs w:val="24"/>
          <w:lang w:eastAsia="sv-SE"/>
        </w:rPr>
      </w:pPr>
    </w:p>
    <w:p w14:paraId="1F9A3D99" w14:textId="77777777" w:rsidR="00983D40" w:rsidRPr="00983D40" w:rsidRDefault="00983D40" w:rsidP="00983D40">
      <w:pPr>
        <w:pStyle w:val="Liststycke"/>
        <w:numPr>
          <w:ilvl w:val="0"/>
          <w:numId w:val="1"/>
        </w:numPr>
        <w:rPr>
          <w:b/>
          <w:bCs/>
        </w:rPr>
      </w:pPr>
      <w:r w:rsidRPr="00983D40">
        <w:rPr>
          <w:b/>
          <w:bCs/>
        </w:rPr>
        <w:t>Hur säkerställer ni som byggherrar att ni har den organisation, samarbetspartners samt ekonomisk stabilitet som krävs för att genomföra projektet?</w:t>
      </w:r>
    </w:p>
    <w:p w14:paraId="7B39DF8F" w14:textId="77777777" w:rsidR="00983D40" w:rsidRPr="007C577E" w:rsidRDefault="00983D40" w:rsidP="00983D40">
      <w:pPr>
        <w:pStyle w:val="Liststycke"/>
        <w:numPr>
          <w:ilvl w:val="0"/>
          <w:numId w:val="2"/>
        </w:numPr>
      </w:pPr>
      <w:r>
        <w:t>Fiskalen &amp; Garnisonen: Redogör för vilken part som ansvarar för genomförandet av kommersiella lokaler respektive bostäder. Redovisa</w:t>
      </w:r>
      <w:r w:rsidRPr="007C577E">
        <w:t xml:space="preserve"> </w:t>
      </w:r>
      <w:r>
        <w:t xml:space="preserve">även </w:t>
      </w:r>
      <w:r w:rsidRPr="007C577E">
        <w:t xml:space="preserve">en underskriven avsiktsförklaring där parternas gemensamma ambition om samarbete framgår. </w:t>
      </w:r>
    </w:p>
    <w:p w14:paraId="76426E00" w14:textId="77777777" w:rsidR="00983D40" w:rsidRPr="00225C28" w:rsidRDefault="00983D40" w:rsidP="00983D40">
      <w:pPr>
        <w:pStyle w:val="Liststycke"/>
        <w:numPr>
          <w:ilvl w:val="0"/>
          <w:numId w:val="2"/>
        </w:numPr>
      </w:pPr>
      <w:r>
        <w:t>Redogör för bolagsstruktur, kvalitetsledningssystem och referensprojekt.</w:t>
      </w:r>
    </w:p>
    <w:p w14:paraId="6D82FC58" w14:textId="77777777" w:rsidR="00983D40" w:rsidRPr="00983D40" w:rsidRDefault="00983D40" w:rsidP="00983D40">
      <w:pPr>
        <w:pStyle w:val="Liststycke"/>
        <w:numPr>
          <w:ilvl w:val="0"/>
          <w:numId w:val="1"/>
        </w:numPr>
        <w:rPr>
          <w:b/>
          <w:bCs/>
        </w:rPr>
      </w:pPr>
      <w:r w:rsidRPr="00983D40">
        <w:rPr>
          <w:b/>
          <w:bCs/>
        </w:rPr>
        <w:t>Hur avser ni att arbeta med hållbarhet som en integrerad del av ert projekt?</w:t>
      </w:r>
    </w:p>
    <w:p w14:paraId="5517B008" w14:textId="77777777" w:rsidR="00983D40" w:rsidRDefault="00983D40" w:rsidP="00983D40">
      <w:pPr>
        <w:pStyle w:val="Liststycke"/>
        <w:numPr>
          <w:ilvl w:val="0"/>
          <w:numId w:val="2"/>
        </w:numPr>
      </w:pPr>
      <w:r>
        <w:t>Redogör för eventuellt miljöledningssystem och företagets hållbarhetsmål.</w:t>
      </w:r>
    </w:p>
    <w:p w14:paraId="08C90AB0" w14:textId="77777777" w:rsidR="00983D40" w:rsidRPr="00FD299A" w:rsidRDefault="00983D40" w:rsidP="00983D40">
      <w:pPr>
        <w:pStyle w:val="Liststycke"/>
        <w:numPr>
          <w:ilvl w:val="0"/>
          <w:numId w:val="2"/>
        </w:numPr>
      </w:pPr>
      <w:r>
        <w:t>Beskriv</w:t>
      </w:r>
      <w:r w:rsidRPr="00FD299A">
        <w:t xml:space="preserve"> företagets arbete med att uppfylla lagen om klimatdeklarationer.</w:t>
      </w:r>
    </w:p>
    <w:p w14:paraId="23ABA502" w14:textId="77777777" w:rsidR="00983D40" w:rsidRDefault="00983D40" w:rsidP="00983D40">
      <w:pPr>
        <w:pStyle w:val="Liststycke"/>
        <w:numPr>
          <w:ilvl w:val="0"/>
          <w:numId w:val="2"/>
        </w:numPr>
      </w:pPr>
      <w:r>
        <w:lastRenderedPageBreak/>
        <w:t>Beskriv specifika ambitioner avseende hållbarhet för projektet. Se vidare om Växjö kommuns prioriterades områden under rubriken Hållbarhet.</w:t>
      </w:r>
    </w:p>
    <w:p w14:paraId="0AE5F181" w14:textId="77777777" w:rsidR="00983D40" w:rsidRPr="00441A6C" w:rsidRDefault="00983D40" w:rsidP="00983D40">
      <w:pPr>
        <w:pStyle w:val="Liststycke"/>
        <w:numPr>
          <w:ilvl w:val="0"/>
          <w:numId w:val="2"/>
        </w:numPr>
      </w:pPr>
      <w:r w:rsidRPr="00441A6C">
        <w:t>Beskriv hur era hållbarhetsambitioner förhåller sig till vision och mål för Bäckaslöv.</w:t>
      </w:r>
    </w:p>
    <w:p w14:paraId="326EA90C" w14:textId="77777777" w:rsidR="00983D40" w:rsidRPr="00983D40" w:rsidRDefault="00983D40" w:rsidP="00983D40">
      <w:pPr>
        <w:pStyle w:val="Liststycke"/>
        <w:numPr>
          <w:ilvl w:val="0"/>
          <w:numId w:val="1"/>
        </w:numPr>
        <w:rPr>
          <w:b/>
          <w:bCs/>
        </w:rPr>
      </w:pPr>
      <w:r w:rsidRPr="00983D40">
        <w:rPr>
          <w:b/>
          <w:bCs/>
        </w:rPr>
        <w:t xml:space="preserve">Vad har ni för avsikt att utveckla på fastigheten? </w:t>
      </w:r>
    </w:p>
    <w:p w14:paraId="5A57FA43" w14:textId="77777777" w:rsidR="00983D40" w:rsidRPr="00441A6C" w:rsidRDefault="00983D40" w:rsidP="00983D40">
      <w:pPr>
        <w:pStyle w:val="Liststycke"/>
        <w:numPr>
          <w:ilvl w:val="0"/>
          <w:numId w:val="2"/>
        </w:numPr>
      </w:pPr>
      <w:r w:rsidRPr="00441A6C">
        <w:t>Fiskalen och Garnisonen: Beskriv tänkt målgrupp, upplåtelseform för bostäder samt exempel på möjliga verksamheter i kommersiella lokaler.</w:t>
      </w:r>
    </w:p>
    <w:p w14:paraId="7EDC08D7" w14:textId="101AA3AE" w:rsidR="00914137" w:rsidRDefault="00983D40" w:rsidP="00914137">
      <w:pPr>
        <w:pStyle w:val="Liststycke"/>
        <w:numPr>
          <w:ilvl w:val="0"/>
          <w:numId w:val="2"/>
        </w:numPr>
      </w:pPr>
      <w:r w:rsidRPr="00441A6C">
        <w:t>Konvojen och Kavalleriet: Beskriv tänkt målgrupp och upplåtelseform.</w:t>
      </w:r>
    </w:p>
    <w:p w14:paraId="5A4C1BE3" w14:textId="213D6573" w:rsidR="00914137" w:rsidRDefault="00413A66" w:rsidP="009141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23BC80A" wp14:editId="6A75E333">
                <wp:simplePos x="0" y="0"/>
                <wp:positionH relativeFrom="margin">
                  <wp:align>center</wp:align>
                </wp:positionH>
                <wp:positionV relativeFrom="paragraph">
                  <wp:posOffset>315643</wp:posOffset>
                </wp:positionV>
                <wp:extent cx="2070340" cy="1404620"/>
                <wp:effectExtent l="0" t="0" r="0" b="127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3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4634" w14:textId="02BBCB4D" w:rsidR="00914137" w:rsidRDefault="00914137" w:rsidP="0091413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Tillhanda hos Växjö kommun</w:t>
                            </w:r>
                            <w:r w:rsidR="00AC660E">
                              <w:t xml:space="preserve"> via nedanstående e-tjänst</w:t>
                            </w:r>
                          </w:p>
                          <w:p w14:paraId="2E11077E" w14:textId="77777777" w:rsidR="00914137" w:rsidRPr="007A73E1" w:rsidRDefault="00914137" w:rsidP="0091413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 senast</w:t>
                            </w:r>
                          </w:p>
                          <w:p w14:paraId="1F53451A" w14:textId="0979D06C" w:rsidR="00914137" w:rsidRDefault="00983D40" w:rsidP="0091413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</w:rPr>
                              <w:t>2022-04-01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3BC80A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24.85pt;width:163pt;height:110.6pt;z-index:-25165619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" filled="f" stroked="f">
                <v:textbox style="mso-fit-shape-to-text:t">
                  <w:txbxContent>
                    <w:p w14:paraId="448B4634" w14:textId="02BBCB4D" w:rsidR="00914137" w:rsidRDefault="00914137" w:rsidP="00914137">
                      <w:pPr>
                        <w:spacing w:after="0" w:line="240" w:lineRule="auto"/>
                        <w:jc w:val="center"/>
                      </w:pPr>
                      <w:r>
                        <w:t>Tillhanda hos Växjö kommun</w:t>
                      </w:r>
                      <w:r w:rsidR="00AC660E">
                        <w:t xml:space="preserve"> via nedanstående e-tjänst</w:t>
                      </w:r>
                    </w:p>
                    <w:p w14:paraId="2E11077E" w14:textId="77777777" w:rsidR="00914137" w:rsidRPr="007A73E1" w:rsidRDefault="00914137" w:rsidP="00914137">
                      <w:pPr>
                        <w:spacing w:after="0" w:line="240" w:lineRule="auto"/>
                        <w:jc w:val="center"/>
                      </w:pPr>
                      <w:r>
                        <w:t xml:space="preserve"> senast</w:t>
                      </w:r>
                    </w:p>
                    <w:p w14:paraId="1F53451A" w14:textId="0979D06C" w:rsidR="00914137" w:rsidRDefault="00983D40" w:rsidP="00914137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b/>
                          <w:sz w:val="28"/>
                        </w:rPr>
                        <w:t>2022-04-01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D6B001" w14:textId="77777777" w:rsidR="007E4072" w:rsidRPr="00BF397F" w:rsidRDefault="00413A66" w:rsidP="009141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9EE390C" wp14:editId="2A2A5FC8">
                <wp:simplePos x="0" y="0"/>
                <wp:positionH relativeFrom="margin">
                  <wp:posOffset>319405</wp:posOffset>
                </wp:positionH>
                <wp:positionV relativeFrom="paragraph">
                  <wp:posOffset>1150620</wp:posOffset>
                </wp:positionV>
                <wp:extent cx="5132717" cy="1404620"/>
                <wp:effectExtent l="0" t="0" r="0" b="0"/>
                <wp:wrapNone/>
                <wp:docPr id="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271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E6EE" w14:textId="77777777" w:rsidR="00AC660E" w:rsidRPr="00AC660E" w:rsidRDefault="00AC660E" w:rsidP="00AC660E">
                            <w:pPr>
                              <w:rPr>
                                <w:rFonts w:ascii="Calibri" w:hAnsi="Calibri"/>
                              </w:rPr>
                            </w:pPr>
                            <w:hyperlink r:id="rId8" w:history="1">
                              <w:r w:rsidRPr="00AC660E">
                                <w:rPr>
                                  <w:rStyle w:val="Hyperlnk"/>
                                  <w:color w:val="auto"/>
                                </w:rPr>
                                <w:t>https://e-tjanster.vaxjo.se/vk-pa-markanvisning-backaslov-bolo</w:t>
                              </w:r>
                            </w:hyperlink>
                          </w:p>
                          <w:p w14:paraId="2BB43557" w14:textId="60C0AC0A" w:rsidR="009B39A3" w:rsidRPr="00983D40" w:rsidRDefault="009B39A3" w:rsidP="009B39A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E390C" id="_x0000_s1027" type="#_x0000_t202" style="position:absolute;margin-left:25.15pt;margin-top:90.6pt;width:404.15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" filled="f" stroked="f">
                <v:textbox style="mso-fit-shape-to-text:t">
                  <w:txbxContent>
                    <w:p w14:paraId="5A94E6EE" w14:textId="77777777" w:rsidR="00AC660E" w:rsidRPr="00AC660E" w:rsidRDefault="00AC660E" w:rsidP="00AC660E">
                      <w:pPr>
                        <w:rPr>
                          <w:rFonts w:ascii="Calibri" w:hAnsi="Calibri"/>
                        </w:rPr>
                      </w:pPr>
                      <w:hyperlink r:id="rId9" w:history="1">
                        <w:r w:rsidRPr="00AC660E">
                          <w:rPr>
                            <w:rStyle w:val="Hyperlnk"/>
                            <w:color w:val="auto"/>
                          </w:rPr>
                          <w:t>https://e-tjanster.vaxjo.se/vk-pa-markanvisning-backaslov-bolo</w:t>
                        </w:r>
                      </w:hyperlink>
                    </w:p>
                    <w:p w14:paraId="2BB43557" w14:textId="60C0AC0A" w:rsidR="009B39A3" w:rsidRPr="00983D40" w:rsidRDefault="009B39A3" w:rsidP="009B39A3">
                      <w:pPr>
                        <w:spacing w:after="0" w:line="240" w:lineRule="auto"/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E4072" w:rsidRPr="00BF397F" w:rsidSect="00617FEB">
      <w:headerReference w:type="default" r:id="rId10"/>
      <w:pgSz w:w="11906" w:h="16838"/>
      <w:pgMar w:top="2552" w:right="1418" w:bottom="1985" w:left="1418" w:header="68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134B1" w14:textId="77777777" w:rsidR="00914137" w:rsidRDefault="00914137" w:rsidP="007E4072">
      <w:pPr>
        <w:spacing w:after="0" w:line="240" w:lineRule="auto"/>
      </w:pPr>
      <w:r>
        <w:separator/>
      </w:r>
    </w:p>
  </w:endnote>
  <w:endnote w:type="continuationSeparator" w:id="0">
    <w:p w14:paraId="730620A9" w14:textId="77777777" w:rsidR="00914137" w:rsidRDefault="00914137" w:rsidP="007E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äxjö N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Lora">
    <w:panose1 w:val="02000503000000020004"/>
    <w:charset w:val="00"/>
    <w:family w:val="auto"/>
    <w:pitch w:val="variable"/>
    <w:sig w:usb0="800002A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C97D3" w14:textId="77777777" w:rsidR="00914137" w:rsidRDefault="00914137" w:rsidP="007E4072">
      <w:pPr>
        <w:spacing w:after="0" w:line="240" w:lineRule="auto"/>
      </w:pPr>
      <w:r>
        <w:separator/>
      </w:r>
    </w:p>
  </w:footnote>
  <w:footnote w:type="continuationSeparator" w:id="0">
    <w:p w14:paraId="28D5BE66" w14:textId="77777777" w:rsidR="00914137" w:rsidRDefault="00914137" w:rsidP="007E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22031" w14:textId="77777777" w:rsidR="007E4072" w:rsidRDefault="00617FEB">
    <w:pPr>
      <w:pStyle w:val="Sidhuvud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FB0CC03" wp14:editId="1C8F67BC">
          <wp:simplePos x="0" y="0"/>
          <wp:positionH relativeFrom="column">
            <wp:posOffset>4347845</wp:posOffset>
          </wp:positionH>
          <wp:positionV relativeFrom="paragraph">
            <wp:posOffset>-22225</wp:posOffset>
          </wp:positionV>
          <wp:extent cx="1800000" cy="622800"/>
          <wp:effectExtent l="0" t="0" r="0" b="6350"/>
          <wp:wrapNone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XJO KOMMUN_LOGOTYP_LIGGANDE_SVART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652E4"/>
    <w:multiLevelType w:val="hybridMultilevel"/>
    <w:tmpl w:val="B4F0DD3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0E100B5"/>
    <w:multiLevelType w:val="hybridMultilevel"/>
    <w:tmpl w:val="AFB8BE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137"/>
    <w:rsid w:val="000E55D4"/>
    <w:rsid w:val="001E2015"/>
    <w:rsid w:val="00283972"/>
    <w:rsid w:val="002928AA"/>
    <w:rsid w:val="003345DA"/>
    <w:rsid w:val="004050A9"/>
    <w:rsid w:val="00413A66"/>
    <w:rsid w:val="00424CEA"/>
    <w:rsid w:val="005615CF"/>
    <w:rsid w:val="005E49BD"/>
    <w:rsid w:val="00617FEB"/>
    <w:rsid w:val="006416DB"/>
    <w:rsid w:val="006A1ED9"/>
    <w:rsid w:val="00723495"/>
    <w:rsid w:val="00744E56"/>
    <w:rsid w:val="007E4072"/>
    <w:rsid w:val="00914137"/>
    <w:rsid w:val="00983D40"/>
    <w:rsid w:val="009B39A3"/>
    <w:rsid w:val="00AC660E"/>
    <w:rsid w:val="00B721FD"/>
    <w:rsid w:val="00B940EB"/>
    <w:rsid w:val="00BF397F"/>
    <w:rsid w:val="00D42677"/>
    <w:rsid w:val="00D626F9"/>
    <w:rsid w:val="00E6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A5D539D"/>
  <w15:chartTrackingRefBased/>
  <w15:docId w15:val="{489D938D-416E-467E-BB55-63227377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rödtext - Växjö kommun"/>
    <w:qFormat/>
    <w:rsid w:val="00914137"/>
    <w:pPr>
      <w:spacing w:line="360" w:lineRule="auto"/>
    </w:pPr>
    <w:rPr>
      <w:rFonts w:ascii="Lora" w:hAnsi="Lora"/>
    </w:rPr>
  </w:style>
  <w:style w:type="paragraph" w:styleId="Rubrik1">
    <w:name w:val="heading 1"/>
    <w:aliases w:val="Huvudrubrik - Växjö kommun"/>
    <w:basedOn w:val="Normal"/>
    <w:next w:val="Normal"/>
    <w:link w:val="Rubrik1Char"/>
    <w:uiPriority w:val="9"/>
    <w:qFormat/>
    <w:rsid w:val="00E60AA9"/>
    <w:pPr>
      <w:keepNext/>
      <w:keepLines/>
      <w:spacing w:before="240" w:after="0"/>
      <w:outlineLvl w:val="0"/>
    </w:pPr>
    <w:rPr>
      <w:rFonts w:ascii="Växjö Now" w:eastAsiaTheme="majorEastAsia" w:hAnsi="Växjö Now" w:cstheme="majorBidi"/>
      <w:b/>
      <w:sz w:val="44"/>
      <w:szCs w:val="32"/>
    </w:rPr>
  </w:style>
  <w:style w:type="paragraph" w:styleId="Rubrik2">
    <w:name w:val="heading 2"/>
    <w:aliases w:val="Mellanrubrik 1 - Växjö kommun"/>
    <w:basedOn w:val="Normal"/>
    <w:next w:val="Normal"/>
    <w:link w:val="Rubrik2Char"/>
    <w:uiPriority w:val="9"/>
    <w:unhideWhenUsed/>
    <w:qFormat/>
    <w:rsid w:val="007E4072"/>
    <w:pPr>
      <w:keepNext/>
      <w:keepLines/>
      <w:spacing w:before="40" w:after="0"/>
      <w:outlineLvl w:val="1"/>
    </w:pPr>
    <w:rPr>
      <w:rFonts w:ascii="Växjö Now" w:eastAsiaTheme="majorEastAsia" w:hAnsi="Växjö Now" w:cstheme="majorBidi"/>
      <w:b/>
      <w:sz w:val="28"/>
      <w:szCs w:val="26"/>
    </w:rPr>
  </w:style>
  <w:style w:type="paragraph" w:styleId="Rubrik3">
    <w:name w:val="heading 3"/>
    <w:aliases w:val="Mellanrubrik 2 - Växjö kommun"/>
    <w:basedOn w:val="Normal"/>
    <w:next w:val="Normal"/>
    <w:link w:val="Rubrik3Char"/>
    <w:uiPriority w:val="9"/>
    <w:unhideWhenUsed/>
    <w:qFormat/>
    <w:rsid w:val="007E4072"/>
    <w:pPr>
      <w:keepNext/>
      <w:keepLines/>
      <w:spacing w:before="40" w:after="0"/>
      <w:outlineLvl w:val="2"/>
    </w:pPr>
    <w:rPr>
      <w:rFonts w:ascii="Växjö Now" w:eastAsiaTheme="majorEastAsia" w:hAnsi="Växjö Now" w:cstheme="majorBidi"/>
      <w:b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aliases w:val="Ingress - Växjö kommun"/>
    <w:uiPriority w:val="1"/>
    <w:qFormat/>
    <w:rsid w:val="007E4072"/>
    <w:pPr>
      <w:spacing w:after="0" w:line="360" w:lineRule="auto"/>
    </w:pPr>
    <w:rPr>
      <w:rFonts w:ascii="Växjö Now" w:hAnsi="Växjö Now"/>
      <w:sz w:val="24"/>
    </w:rPr>
  </w:style>
  <w:style w:type="character" w:customStyle="1" w:styleId="Rubrik1Char">
    <w:name w:val="Rubrik 1 Char"/>
    <w:aliases w:val="Huvudrubrik - Växjö kommun Char"/>
    <w:basedOn w:val="Standardstycketeckensnitt"/>
    <w:link w:val="Rubrik1"/>
    <w:uiPriority w:val="9"/>
    <w:rsid w:val="00E60AA9"/>
    <w:rPr>
      <w:rFonts w:ascii="Växjö Now" w:eastAsiaTheme="majorEastAsia" w:hAnsi="Växjö Now" w:cstheme="majorBidi"/>
      <w:b/>
      <w:sz w:val="44"/>
      <w:szCs w:val="32"/>
    </w:rPr>
  </w:style>
  <w:style w:type="character" w:customStyle="1" w:styleId="Rubrik2Char">
    <w:name w:val="Rubrik 2 Char"/>
    <w:aliases w:val="Mellanrubrik 1 - Växjö kommun Char"/>
    <w:basedOn w:val="Standardstycketeckensnitt"/>
    <w:link w:val="Rubrik2"/>
    <w:uiPriority w:val="9"/>
    <w:rsid w:val="007E4072"/>
    <w:rPr>
      <w:rFonts w:ascii="Växjö Now" w:eastAsiaTheme="majorEastAsia" w:hAnsi="Växjö Now" w:cstheme="majorBidi"/>
      <w:b/>
      <w:sz w:val="28"/>
      <w:szCs w:val="26"/>
    </w:rPr>
  </w:style>
  <w:style w:type="character" w:customStyle="1" w:styleId="Rubrik3Char">
    <w:name w:val="Rubrik 3 Char"/>
    <w:aliases w:val="Mellanrubrik 2 - Växjö kommun Char"/>
    <w:basedOn w:val="Standardstycketeckensnitt"/>
    <w:link w:val="Rubrik3"/>
    <w:uiPriority w:val="9"/>
    <w:rsid w:val="007E4072"/>
    <w:rPr>
      <w:rFonts w:ascii="Växjö Now" w:eastAsiaTheme="majorEastAsia" w:hAnsi="Växjö Now" w:cstheme="majorBidi"/>
      <w:b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E4072"/>
    <w:rPr>
      <w:rFonts w:ascii="Lora" w:hAnsi="Lora"/>
    </w:rPr>
  </w:style>
  <w:style w:type="paragraph" w:styleId="Sidfot">
    <w:name w:val="footer"/>
    <w:basedOn w:val="Normal"/>
    <w:link w:val="SidfotChar"/>
    <w:uiPriority w:val="99"/>
    <w:unhideWhenUsed/>
    <w:rsid w:val="007E40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E4072"/>
    <w:rPr>
      <w:rFonts w:ascii="Lora" w:hAnsi="Lora"/>
    </w:rPr>
  </w:style>
  <w:style w:type="character" w:styleId="Platshllartext">
    <w:name w:val="Placeholder Text"/>
    <w:basedOn w:val="Standardstycketeckensnitt"/>
    <w:uiPriority w:val="99"/>
    <w:semiHidden/>
    <w:rsid w:val="006416DB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561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615C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B39A3"/>
    <w:rPr>
      <w:color w:val="F4DA40" w:themeColor="hyperlink"/>
      <w:u w:val="single"/>
    </w:rPr>
  </w:style>
  <w:style w:type="paragraph" w:styleId="Liststycke">
    <w:name w:val="List Paragraph"/>
    <w:basedOn w:val="Normal"/>
    <w:uiPriority w:val="34"/>
    <w:qFormat/>
    <w:rsid w:val="00983D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1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-tjanster.vaxjo.se/vk-pa-markanvisning-backaslov-bol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-tjanster.vaxjo.se/vk-pa-markanvisning-backaslov-bol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.vaxjo.se\program\Mallar\V&#228;xj&#246;%20kommun\V&#228;xj&#246;%20kommun%20Standard.dotx" TargetMode="External"/></Relationships>
</file>

<file path=word/theme/theme1.xml><?xml version="1.0" encoding="utf-8"?>
<a:theme xmlns:a="http://schemas.openxmlformats.org/drawingml/2006/main" name="Pilot-Tryggt och formellt - Växjö kommun">
  <a:themeElements>
    <a:clrScheme name="Växjö kommun">
      <a:dk1>
        <a:sysClr val="windowText" lastClr="000000"/>
      </a:dk1>
      <a:lt1>
        <a:sysClr val="window" lastClr="FFFFFF"/>
      </a:lt1>
      <a:dk2>
        <a:srgbClr val="007CA2"/>
      </a:dk2>
      <a:lt2>
        <a:srgbClr val="007C3E"/>
      </a:lt2>
      <a:accent1>
        <a:srgbClr val="85AA3C"/>
      </a:accent1>
      <a:accent2>
        <a:srgbClr val="002352"/>
      </a:accent2>
      <a:accent3>
        <a:srgbClr val="F9A519"/>
      </a:accent3>
      <a:accent4>
        <a:srgbClr val="0095D2"/>
      </a:accent4>
      <a:accent5>
        <a:srgbClr val="D70071"/>
      </a:accent5>
      <a:accent6>
        <a:srgbClr val="26A5A0"/>
      </a:accent6>
      <a:hlink>
        <a:srgbClr val="F4DA40"/>
      </a:hlink>
      <a:folHlink>
        <a:srgbClr val="002352"/>
      </a:folHlink>
    </a:clrScheme>
    <a:fontScheme name="Växjö kommun1">
      <a:majorFont>
        <a:latin typeface="Växjö Now"/>
        <a:ea typeface=""/>
        <a:cs typeface=""/>
      </a:majorFont>
      <a:minorFont>
        <a:latin typeface="Växjö N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ilot-Tryggt och formellt - Växjö kommun" id="{4804E727-BE33-4DC9-87F5-FDA3C649E356}" vid="{2BA2BA92-1D1E-4C33-B042-16F3132718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96167-34BA-457F-85F5-280D8BE8C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Växjö kommun Standard</Template>
  <TotalTime>9</TotalTime>
  <Pages>2</Pages>
  <Words>261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Augustsson Mikaela</dc:creator>
  <cp:keywords/>
  <dc:description/>
  <cp:lastModifiedBy>Iderheim Sofia</cp:lastModifiedBy>
  <cp:revision>4</cp:revision>
  <cp:lastPrinted>2019-03-19T13:35:00Z</cp:lastPrinted>
  <dcterms:created xsi:type="dcterms:W3CDTF">2022-01-25T10:20:00Z</dcterms:created>
  <dcterms:modified xsi:type="dcterms:W3CDTF">2022-02-02T07:26:00Z</dcterms:modified>
</cp:coreProperties>
</file>